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979"/>
        <w:gridCol w:w="4942"/>
      </w:tblGrid>
      <w:tr w:rsidR="00D51E87" w:rsidRPr="005D3FB4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51E87" w:rsidRPr="00E15AE8" w:rsidRDefault="00D51E87" w:rsidP="00E15AE8">
            <w:pPr>
              <w:pStyle w:val="ConsPlusNormal"/>
              <w:rPr>
                <w:rFonts w:ascii="Times New Roman" w:hAnsi="Times New Roman" w:cs="Times New Roman"/>
              </w:rPr>
            </w:pPr>
            <w:r w:rsidRPr="00E15AE8">
              <w:rPr>
                <w:rFonts w:ascii="Times New Roman" w:hAnsi="Times New Roman" w:cs="Times New Roman"/>
              </w:rPr>
              <w:t>2 марта 1994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51E87" w:rsidRPr="00E15AE8" w:rsidRDefault="00D51E87" w:rsidP="00E15AE8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15AE8">
              <w:rPr>
                <w:rFonts w:ascii="Times New Roman" w:hAnsi="Times New Roman" w:cs="Times New Roman"/>
              </w:rPr>
              <w:t>N ВС-22/34</w:t>
            </w:r>
          </w:p>
        </w:tc>
      </w:tr>
    </w:tbl>
    <w:p w:rsidR="00D51E87" w:rsidRPr="00E15AE8" w:rsidRDefault="00D51E87" w:rsidP="00E15AE8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</w:rPr>
      </w:pPr>
    </w:p>
    <w:p w:rsidR="00D51E87" w:rsidRPr="00E15AE8" w:rsidRDefault="00D51E87" w:rsidP="00E15AE8">
      <w:pPr>
        <w:pStyle w:val="ConsPlusNormal"/>
        <w:rPr>
          <w:rFonts w:ascii="Times New Roman" w:hAnsi="Times New Roman" w:cs="Times New Roman"/>
        </w:rPr>
      </w:pPr>
    </w:p>
    <w:p w:rsidR="00D51E87" w:rsidRPr="00E15AE8" w:rsidRDefault="00D51E87" w:rsidP="00E15AE8">
      <w:pPr>
        <w:pStyle w:val="ConsPlusTitle"/>
        <w:jc w:val="center"/>
        <w:rPr>
          <w:rFonts w:ascii="Times New Roman" w:hAnsi="Times New Roman" w:cs="Times New Roman"/>
        </w:rPr>
      </w:pPr>
      <w:r w:rsidRPr="00E15AE8">
        <w:rPr>
          <w:rFonts w:ascii="Times New Roman" w:hAnsi="Times New Roman" w:cs="Times New Roman"/>
        </w:rPr>
        <w:t>СЕМЕЙНЫЙ КОДЕКС</w:t>
      </w:r>
    </w:p>
    <w:p w:rsidR="00D51E87" w:rsidRPr="00E15AE8" w:rsidRDefault="00D51E87" w:rsidP="00E15AE8">
      <w:pPr>
        <w:pStyle w:val="ConsPlusTitle"/>
        <w:jc w:val="center"/>
        <w:rPr>
          <w:rFonts w:ascii="Times New Roman" w:hAnsi="Times New Roman" w:cs="Times New Roman"/>
        </w:rPr>
      </w:pPr>
      <w:r w:rsidRPr="00E15AE8">
        <w:rPr>
          <w:rFonts w:ascii="Times New Roman" w:hAnsi="Times New Roman" w:cs="Times New Roman"/>
        </w:rPr>
        <w:t>РЕСПУБЛИКИ БАШКОРТОСТАН</w:t>
      </w:r>
    </w:p>
    <w:p w:rsidR="00D51E87" w:rsidRPr="00E15AE8" w:rsidRDefault="00D51E87" w:rsidP="00E15AE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Ind w:w="-8" w:type="dxa"/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635"/>
        <w:gridCol w:w="113"/>
      </w:tblGrid>
      <w:tr w:rsidR="00D51E87" w:rsidRPr="005D3FB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E87" w:rsidRPr="005D3FB4" w:rsidRDefault="00D51E87" w:rsidP="00E15A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E87" w:rsidRPr="005D3FB4" w:rsidRDefault="00D51E87" w:rsidP="00E15A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51E87" w:rsidRPr="00E15AE8" w:rsidRDefault="00D51E87" w:rsidP="00E15A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5AE8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:rsidR="00D51E87" w:rsidRPr="00E15AE8" w:rsidRDefault="00D51E87" w:rsidP="00E15A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5AE8">
              <w:rPr>
                <w:rFonts w:ascii="Times New Roman" w:hAnsi="Times New Roman" w:cs="Times New Roman"/>
              </w:rPr>
              <w:t xml:space="preserve">(в ред. Законов РБ от 05.08.1996 </w:t>
            </w:r>
            <w:hyperlink r:id="rId6" w:history="1">
              <w:r w:rsidRPr="00E15AE8">
                <w:rPr>
                  <w:rFonts w:ascii="Times New Roman" w:hAnsi="Times New Roman" w:cs="Times New Roman"/>
                </w:rPr>
                <w:t>N 40-з</w:t>
              </w:r>
            </w:hyperlink>
            <w:r w:rsidRPr="00E15AE8">
              <w:rPr>
                <w:rFonts w:ascii="Times New Roman" w:hAnsi="Times New Roman" w:cs="Times New Roman"/>
              </w:rPr>
              <w:t xml:space="preserve">, от 19.03.1999 </w:t>
            </w:r>
            <w:hyperlink r:id="rId7" w:history="1">
              <w:r w:rsidRPr="00E15AE8">
                <w:rPr>
                  <w:rFonts w:ascii="Times New Roman" w:hAnsi="Times New Roman" w:cs="Times New Roman"/>
                </w:rPr>
                <w:t>N 225-з</w:t>
              </w:r>
            </w:hyperlink>
            <w:r w:rsidRPr="00E15AE8">
              <w:rPr>
                <w:rFonts w:ascii="Times New Roman" w:hAnsi="Times New Roman" w:cs="Times New Roman"/>
              </w:rPr>
              <w:t>,</w:t>
            </w:r>
          </w:p>
          <w:p w:rsidR="00D51E87" w:rsidRPr="00E15AE8" w:rsidRDefault="00D51E87" w:rsidP="00E15A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5AE8">
              <w:rPr>
                <w:rFonts w:ascii="Times New Roman" w:hAnsi="Times New Roman" w:cs="Times New Roman"/>
              </w:rPr>
              <w:t xml:space="preserve">от 11.04.2000 </w:t>
            </w:r>
            <w:hyperlink r:id="rId8" w:history="1">
              <w:r w:rsidRPr="00E15AE8">
                <w:rPr>
                  <w:rFonts w:ascii="Times New Roman" w:hAnsi="Times New Roman" w:cs="Times New Roman"/>
                </w:rPr>
                <w:t>N 61-з</w:t>
              </w:r>
            </w:hyperlink>
            <w:r w:rsidRPr="00E15AE8">
              <w:rPr>
                <w:rFonts w:ascii="Times New Roman" w:hAnsi="Times New Roman" w:cs="Times New Roman"/>
              </w:rPr>
              <w:t xml:space="preserve">, от 11.03.2001 </w:t>
            </w:r>
            <w:hyperlink r:id="rId9" w:history="1">
              <w:r w:rsidRPr="00E15AE8">
                <w:rPr>
                  <w:rFonts w:ascii="Times New Roman" w:hAnsi="Times New Roman" w:cs="Times New Roman"/>
                </w:rPr>
                <w:t>N 206-з</w:t>
              </w:r>
            </w:hyperlink>
            <w:r w:rsidRPr="00E15AE8">
              <w:rPr>
                <w:rFonts w:ascii="Times New Roman" w:hAnsi="Times New Roman" w:cs="Times New Roman"/>
              </w:rPr>
              <w:t xml:space="preserve">, от 10.03.2005 </w:t>
            </w:r>
            <w:hyperlink r:id="rId10" w:history="1">
              <w:r w:rsidRPr="00E15AE8">
                <w:rPr>
                  <w:rFonts w:ascii="Times New Roman" w:hAnsi="Times New Roman" w:cs="Times New Roman"/>
                </w:rPr>
                <w:t>N 161-з</w:t>
              </w:r>
            </w:hyperlink>
            <w:r w:rsidRPr="00E15AE8">
              <w:rPr>
                <w:rFonts w:ascii="Times New Roman" w:hAnsi="Times New Roman" w:cs="Times New Roman"/>
              </w:rPr>
              <w:t>,</w:t>
            </w:r>
          </w:p>
          <w:p w:rsidR="00D51E87" w:rsidRPr="00E15AE8" w:rsidRDefault="00D51E87" w:rsidP="00E15A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5AE8">
              <w:rPr>
                <w:rFonts w:ascii="Times New Roman" w:hAnsi="Times New Roman" w:cs="Times New Roman"/>
              </w:rPr>
              <w:t xml:space="preserve">от 03.11.2006 </w:t>
            </w:r>
            <w:hyperlink r:id="rId11" w:history="1">
              <w:r w:rsidRPr="00E15AE8">
                <w:rPr>
                  <w:rFonts w:ascii="Times New Roman" w:hAnsi="Times New Roman" w:cs="Times New Roman"/>
                </w:rPr>
                <w:t>N 365-з</w:t>
              </w:r>
            </w:hyperlink>
            <w:r w:rsidRPr="00E15AE8">
              <w:rPr>
                <w:rFonts w:ascii="Times New Roman" w:hAnsi="Times New Roman" w:cs="Times New Roman"/>
              </w:rPr>
              <w:t xml:space="preserve">, от 06.11.2007 </w:t>
            </w:r>
            <w:hyperlink r:id="rId12" w:history="1">
              <w:r w:rsidRPr="00E15AE8">
                <w:rPr>
                  <w:rFonts w:ascii="Times New Roman" w:hAnsi="Times New Roman" w:cs="Times New Roman"/>
                </w:rPr>
                <w:t>N 476-з</w:t>
              </w:r>
            </w:hyperlink>
            <w:r w:rsidRPr="00E15AE8">
              <w:rPr>
                <w:rFonts w:ascii="Times New Roman" w:hAnsi="Times New Roman" w:cs="Times New Roman"/>
              </w:rPr>
              <w:t xml:space="preserve">, от 28.12.2007 </w:t>
            </w:r>
            <w:hyperlink r:id="rId13" w:history="1">
              <w:r w:rsidRPr="00E15AE8">
                <w:rPr>
                  <w:rFonts w:ascii="Times New Roman" w:hAnsi="Times New Roman" w:cs="Times New Roman"/>
                </w:rPr>
                <w:t>N 510-з</w:t>
              </w:r>
            </w:hyperlink>
            <w:r w:rsidRPr="00E15AE8">
              <w:rPr>
                <w:rFonts w:ascii="Times New Roman" w:hAnsi="Times New Roman" w:cs="Times New Roman"/>
              </w:rPr>
              <w:t>,</w:t>
            </w:r>
          </w:p>
          <w:p w:rsidR="00D51E87" w:rsidRPr="00E15AE8" w:rsidRDefault="00D51E87" w:rsidP="00E15A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5AE8">
              <w:rPr>
                <w:rFonts w:ascii="Times New Roman" w:hAnsi="Times New Roman" w:cs="Times New Roman"/>
              </w:rPr>
              <w:t xml:space="preserve">от 29.10.2008 </w:t>
            </w:r>
            <w:hyperlink r:id="rId14" w:history="1">
              <w:r w:rsidRPr="00E15AE8">
                <w:rPr>
                  <w:rFonts w:ascii="Times New Roman" w:hAnsi="Times New Roman" w:cs="Times New Roman"/>
                </w:rPr>
                <w:t>N 42-з</w:t>
              </w:r>
            </w:hyperlink>
            <w:r w:rsidRPr="00E15AE8">
              <w:rPr>
                <w:rFonts w:ascii="Times New Roman" w:hAnsi="Times New Roman" w:cs="Times New Roman"/>
              </w:rPr>
              <w:t xml:space="preserve">, от 30.05.2011 </w:t>
            </w:r>
            <w:hyperlink r:id="rId15" w:history="1">
              <w:r w:rsidRPr="00E15AE8">
                <w:rPr>
                  <w:rFonts w:ascii="Times New Roman" w:hAnsi="Times New Roman" w:cs="Times New Roman"/>
                </w:rPr>
                <w:t>N 400-з</w:t>
              </w:r>
            </w:hyperlink>
            <w:r w:rsidRPr="00E15AE8">
              <w:rPr>
                <w:rFonts w:ascii="Times New Roman" w:hAnsi="Times New Roman" w:cs="Times New Roman"/>
              </w:rPr>
              <w:t xml:space="preserve">, от 28.04.2012 </w:t>
            </w:r>
            <w:hyperlink r:id="rId16" w:history="1">
              <w:r w:rsidRPr="00E15AE8">
                <w:rPr>
                  <w:rFonts w:ascii="Times New Roman" w:hAnsi="Times New Roman" w:cs="Times New Roman"/>
                </w:rPr>
                <w:t>N 530-з</w:t>
              </w:r>
            </w:hyperlink>
            <w:r w:rsidRPr="00E15AE8">
              <w:rPr>
                <w:rFonts w:ascii="Times New Roman" w:hAnsi="Times New Roman" w:cs="Times New Roman"/>
              </w:rPr>
              <w:t>,</w:t>
            </w:r>
          </w:p>
          <w:p w:rsidR="00D51E87" w:rsidRPr="00E15AE8" w:rsidRDefault="00D51E87" w:rsidP="00E15A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5AE8">
              <w:rPr>
                <w:rFonts w:ascii="Times New Roman" w:hAnsi="Times New Roman" w:cs="Times New Roman"/>
              </w:rPr>
              <w:t xml:space="preserve">от 22.09.2012 </w:t>
            </w:r>
            <w:hyperlink r:id="rId17" w:history="1">
              <w:r w:rsidRPr="00E15AE8">
                <w:rPr>
                  <w:rFonts w:ascii="Times New Roman" w:hAnsi="Times New Roman" w:cs="Times New Roman"/>
                </w:rPr>
                <w:t>N 584-з</w:t>
              </w:r>
            </w:hyperlink>
            <w:r w:rsidRPr="00E15AE8">
              <w:rPr>
                <w:rFonts w:ascii="Times New Roman" w:hAnsi="Times New Roman" w:cs="Times New Roman"/>
              </w:rPr>
              <w:t xml:space="preserve">, от 01.04.2013 </w:t>
            </w:r>
            <w:hyperlink r:id="rId18" w:history="1">
              <w:r w:rsidRPr="00E15AE8">
                <w:rPr>
                  <w:rFonts w:ascii="Times New Roman" w:hAnsi="Times New Roman" w:cs="Times New Roman"/>
                </w:rPr>
                <w:t>N 662-з</w:t>
              </w:r>
            </w:hyperlink>
            <w:r w:rsidRPr="00E15AE8">
              <w:rPr>
                <w:rFonts w:ascii="Times New Roman" w:hAnsi="Times New Roman" w:cs="Times New Roman"/>
              </w:rPr>
              <w:t xml:space="preserve">, от 05.02.2014 </w:t>
            </w:r>
            <w:hyperlink r:id="rId19" w:history="1">
              <w:r w:rsidRPr="00E15AE8">
                <w:rPr>
                  <w:rFonts w:ascii="Times New Roman" w:hAnsi="Times New Roman" w:cs="Times New Roman"/>
                </w:rPr>
                <w:t>N 52-з</w:t>
              </w:r>
            </w:hyperlink>
            <w:r w:rsidRPr="00E15AE8">
              <w:rPr>
                <w:rFonts w:ascii="Times New Roman" w:hAnsi="Times New Roman" w:cs="Times New Roman"/>
              </w:rPr>
              <w:t>,</w:t>
            </w:r>
          </w:p>
          <w:p w:rsidR="00D51E87" w:rsidRPr="00E15AE8" w:rsidRDefault="00D51E87" w:rsidP="00E15A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5AE8">
              <w:rPr>
                <w:rFonts w:ascii="Times New Roman" w:hAnsi="Times New Roman" w:cs="Times New Roman"/>
              </w:rPr>
              <w:t xml:space="preserve">от 29.04.2014 </w:t>
            </w:r>
            <w:hyperlink r:id="rId20" w:history="1">
              <w:r w:rsidRPr="00E15AE8">
                <w:rPr>
                  <w:rFonts w:ascii="Times New Roman" w:hAnsi="Times New Roman" w:cs="Times New Roman"/>
                </w:rPr>
                <w:t>N 95-з</w:t>
              </w:r>
            </w:hyperlink>
            <w:r w:rsidRPr="00E15AE8">
              <w:rPr>
                <w:rFonts w:ascii="Times New Roman" w:hAnsi="Times New Roman" w:cs="Times New Roman"/>
              </w:rPr>
              <w:t xml:space="preserve">, от 28.04.2015 </w:t>
            </w:r>
            <w:hyperlink r:id="rId21" w:history="1">
              <w:r w:rsidRPr="00E15AE8">
                <w:rPr>
                  <w:rFonts w:ascii="Times New Roman" w:hAnsi="Times New Roman" w:cs="Times New Roman"/>
                </w:rPr>
                <w:t>N 218-з</w:t>
              </w:r>
            </w:hyperlink>
            <w:r w:rsidRPr="00E15AE8">
              <w:rPr>
                <w:rFonts w:ascii="Times New Roman" w:hAnsi="Times New Roman" w:cs="Times New Roman"/>
              </w:rPr>
              <w:t xml:space="preserve">, от 04.12.2015 </w:t>
            </w:r>
            <w:hyperlink r:id="rId22" w:history="1">
              <w:r w:rsidRPr="00E15AE8">
                <w:rPr>
                  <w:rFonts w:ascii="Times New Roman" w:hAnsi="Times New Roman" w:cs="Times New Roman"/>
                </w:rPr>
                <w:t>N 299-з</w:t>
              </w:r>
            </w:hyperlink>
            <w:r w:rsidRPr="00E15AE8">
              <w:rPr>
                <w:rFonts w:ascii="Times New Roman" w:hAnsi="Times New Roman" w:cs="Times New Roman"/>
              </w:rPr>
              <w:t>,</w:t>
            </w:r>
          </w:p>
          <w:p w:rsidR="00D51E87" w:rsidRPr="00E15AE8" w:rsidRDefault="00D51E87" w:rsidP="00E15A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5AE8">
              <w:rPr>
                <w:rFonts w:ascii="Times New Roman" w:hAnsi="Times New Roman" w:cs="Times New Roman"/>
              </w:rPr>
              <w:t xml:space="preserve">от 30.03.2016 </w:t>
            </w:r>
            <w:hyperlink r:id="rId23" w:history="1">
              <w:r w:rsidRPr="00E15AE8">
                <w:rPr>
                  <w:rFonts w:ascii="Times New Roman" w:hAnsi="Times New Roman" w:cs="Times New Roman"/>
                </w:rPr>
                <w:t>N 355-з</w:t>
              </w:r>
            </w:hyperlink>
            <w:r w:rsidRPr="00E15AE8">
              <w:rPr>
                <w:rFonts w:ascii="Times New Roman" w:hAnsi="Times New Roman" w:cs="Times New Roman"/>
              </w:rPr>
              <w:t xml:space="preserve">, от 28.04.2016 </w:t>
            </w:r>
            <w:hyperlink r:id="rId24" w:history="1">
              <w:r w:rsidRPr="00E15AE8">
                <w:rPr>
                  <w:rFonts w:ascii="Times New Roman" w:hAnsi="Times New Roman" w:cs="Times New Roman"/>
                </w:rPr>
                <w:t>N 369-з</w:t>
              </w:r>
            </w:hyperlink>
            <w:r w:rsidRPr="00E15AE8">
              <w:rPr>
                <w:rFonts w:ascii="Times New Roman" w:hAnsi="Times New Roman" w:cs="Times New Roman"/>
              </w:rPr>
              <w:t xml:space="preserve">, от 08.07.2016 </w:t>
            </w:r>
            <w:hyperlink r:id="rId25" w:history="1">
              <w:r w:rsidRPr="00E15AE8">
                <w:rPr>
                  <w:rFonts w:ascii="Times New Roman" w:hAnsi="Times New Roman" w:cs="Times New Roman"/>
                </w:rPr>
                <w:t>N 405-з</w:t>
              </w:r>
            </w:hyperlink>
            <w:r w:rsidRPr="00E15AE8">
              <w:rPr>
                <w:rFonts w:ascii="Times New Roman" w:hAnsi="Times New Roman" w:cs="Times New Roman"/>
              </w:rPr>
              <w:t>,</w:t>
            </w:r>
          </w:p>
          <w:p w:rsidR="00D51E87" w:rsidRPr="00E15AE8" w:rsidRDefault="00D51E87" w:rsidP="00E15A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5AE8">
              <w:rPr>
                <w:rFonts w:ascii="Times New Roman" w:hAnsi="Times New Roman" w:cs="Times New Roman"/>
              </w:rPr>
              <w:t xml:space="preserve">от 16.06.2017 </w:t>
            </w:r>
            <w:hyperlink r:id="rId26" w:history="1">
              <w:r w:rsidRPr="00E15AE8">
                <w:rPr>
                  <w:rFonts w:ascii="Times New Roman" w:hAnsi="Times New Roman" w:cs="Times New Roman"/>
                </w:rPr>
                <w:t>N 509-з</w:t>
              </w:r>
            </w:hyperlink>
            <w:r w:rsidRPr="00E15AE8">
              <w:rPr>
                <w:rFonts w:ascii="Times New Roman" w:hAnsi="Times New Roman" w:cs="Times New Roman"/>
              </w:rPr>
              <w:t xml:space="preserve">, от 26.09.2017 </w:t>
            </w:r>
            <w:hyperlink r:id="rId27" w:history="1">
              <w:r w:rsidRPr="00E15AE8">
                <w:rPr>
                  <w:rFonts w:ascii="Times New Roman" w:hAnsi="Times New Roman" w:cs="Times New Roman"/>
                </w:rPr>
                <w:t>N 537-з</w:t>
              </w:r>
            </w:hyperlink>
            <w:r w:rsidRPr="00E15AE8">
              <w:rPr>
                <w:rFonts w:ascii="Times New Roman" w:hAnsi="Times New Roman" w:cs="Times New Roman"/>
              </w:rPr>
              <w:t xml:space="preserve">, от 05.12.2017 </w:t>
            </w:r>
            <w:hyperlink r:id="rId28" w:history="1">
              <w:r w:rsidRPr="00E15AE8">
                <w:rPr>
                  <w:rFonts w:ascii="Times New Roman" w:hAnsi="Times New Roman" w:cs="Times New Roman"/>
                </w:rPr>
                <w:t>N 557-з</w:t>
              </w:r>
            </w:hyperlink>
            <w:r w:rsidRPr="00E15AE8">
              <w:rPr>
                <w:rFonts w:ascii="Times New Roman" w:hAnsi="Times New Roman" w:cs="Times New Roman"/>
              </w:rPr>
              <w:t>,</w:t>
            </w:r>
          </w:p>
          <w:p w:rsidR="00D51E87" w:rsidRPr="00E15AE8" w:rsidRDefault="00D51E87" w:rsidP="00E15A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5AE8">
              <w:rPr>
                <w:rFonts w:ascii="Times New Roman" w:hAnsi="Times New Roman" w:cs="Times New Roman"/>
              </w:rPr>
              <w:t xml:space="preserve">от 26.03.2018 </w:t>
            </w:r>
            <w:hyperlink r:id="rId29" w:history="1">
              <w:r w:rsidRPr="00E15AE8">
                <w:rPr>
                  <w:rFonts w:ascii="Times New Roman" w:hAnsi="Times New Roman" w:cs="Times New Roman"/>
                </w:rPr>
                <w:t>N 600-з</w:t>
              </w:r>
            </w:hyperlink>
            <w:r w:rsidRPr="00E15AE8">
              <w:rPr>
                <w:rFonts w:ascii="Times New Roman" w:hAnsi="Times New Roman" w:cs="Times New Roman"/>
              </w:rPr>
              <w:t xml:space="preserve">, от 11.03.2019 </w:t>
            </w:r>
            <w:hyperlink r:id="rId30" w:history="1">
              <w:r w:rsidRPr="00E15AE8">
                <w:rPr>
                  <w:rFonts w:ascii="Times New Roman" w:hAnsi="Times New Roman" w:cs="Times New Roman"/>
                </w:rPr>
                <w:t>N 81-з</w:t>
              </w:r>
            </w:hyperlink>
            <w:r w:rsidRPr="00E15AE8">
              <w:rPr>
                <w:rFonts w:ascii="Times New Roman" w:hAnsi="Times New Roman" w:cs="Times New Roman"/>
              </w:rPr>
              <w:t xml:space="preserve">, от 07.10.2019 </w:t>
            </w:r>
            <w:hyperlink r:id="rId31" w:history="1">
              <w:r w:rsidRPr="00E15AE8">
                <w:rPr>
                  <w:rFonts w:ascii="Times New Roman" w:hAnsi="Times New Roman" w:cs="Times New Roman"/>
                </w:rPr>
                <w:t>N 158-з</w:t>
              </w:r>
            </w:hyperlink>
            <w:r w:rsidRPr="00E15AE8">
              <w:rPr>
                <w:rFonts w:ascii="Times New Roman" w:hAnsi="Times New Roman" w:cs="Times New Roman"/>
              </w:rPr>
              <w:t>,</w:t>
            </w:r>
          </w:p>
          <w:p w:rsidR="00D51E87" w:rsidRPr="00E15AE8" w:rsidRDefault="00D51E87" w:rsidP="00E15A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5AE8">
              <w:rPr>
                <w:rFonts w:ascii="Times New Roman" w:hAnsi="Times New Roman" w:cs="Times New Roman"/>
              </w:rPr>
              <w:t xml:space="preserve">от 30.12.2019 </w:t>
            </w:r>
            <w:hyperlink r:id="rId32" w:history="1">
              <w:r w:rsidRPr="00E15AE8">
                <w:rPr>
                  <w:rFonts w:ascii="Times New Roman" w:hAnsi="Times New Roman" w:cs="Times New Roman"/>
                </w:rPr>
                <w:t>N 207-з</w:t>
              </w:r>
            </w:hyperlink>
            <w:r w:rsidRPr="00E15AE8">
              <w:rPr>
                <w:rFonts w:ascii="Times New Roman" w:hAnsi="Times New Roman" w:cs="Times New Roman"/>
              </w:rPr>
              <w:t xml:space="preserve">, от 06.07.2020 </w:t>
            </w:r>
            <w:hyperlink r:id="rId33" w:history="1">
              <w:r w:rsidRPr="00E15AE8">
                <w:rPr>
                  <w:rFonts w:ascii="Times New Roman" w:hAnsi="Times New Roman" w:cs="Times New Roman"/>
                </w:rPr>
                <w:t>N 302-з</w:t>
              </w:r>
            </w:hyperlink>
            <w:r w:rsidRPr="00E15AE8">
              <w:rPr>
                <w:rFonts w:ascii="Times New Roman" w:hAnsi="Times New Roman" w:cs="Times New Roman"/>
              </w:rPr>
              <w:t xml:space="preserve">, от 23.09.2020 </w:t>
            </w:r>
            <w:hyperlink r:id="rId34" w:history="1">
              <w:r w:rsidRPr="00E15AE8">
                <w:rPr>
                  <w:rFonts w:ascii="Times New Roman" w:hAnsi="Times New Roman" w:cs="Times New Roman"/>
                </w:rPr>
                <w:t>N 312-з</w:t>
              </w:r>
            </w:hyperlink>
            <w:r w:rsidRPr="00E15A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1E87" w:rsidRPr="005D3FB4" w:rsidRDefault="00D51E87" w:rsidP="00E15A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51E87" w:rsidRPr="00E15AE8" w:rsidRDefault="00D51E87" w:rsidP="00E15AE8">
      <w:pPr>
        <w:pStyle w:val="ConsPlusNormal"/>
        <w:rPr>
          <w:rFonts w:ascii="Times New Roman" w:hAnsi="Times New Roman" w:cs="Times New Roman"/>
        </w:rPr>
      </w:pPr>
    </w:p>
    <w:p w:rsidR="00D51E87" w:rsidRPr="00E15AE8" w:rsidRDefault="00D51E87" w:rsidP="00E15A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15AE8">
        <w:rPr>
          <w:rFonts w:ascii="Times New Roman" w:hAnsi="Times New Roman" w:cs="Times New Roman"/>
        </w:rPr>
        <w:t>Семья, материнство, отцовство и детство в Республике Башкортостан находятся под защитой государства.</w:t>
      </w:r>
    </w:p>
    <w:p w:rsidR="00D51E87" w:rsidRPr="00E15AE8" w:rsidRDefault="00D51E87" w:rsidP="00E15A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15AE8">
        <w:rPr>
          <w:rFonts w:ascii="Times New Roman" w:hAnsi="Times New Roman" w:cs="Times New Roman"/>
        </w:rPr>
        <w:t>Республика Башкортостан гарантирует создание благоприятных условий для укрепления семьи, поощрение материнства, оказание помощи семье в воспитании детей.</w:t>
      </w:r>
    </w:p>
    <w:p w:rsidR="00D51E87" w:rsidRPr="00E15AE8" w:rsidRDefault="00D51E87" w:rsidP="00E15AE8">
      <w:pPr>
        <w:pStyle w:val="ConsPlusNormal"/>
        <w:rPr>
          <w:rFonts w:ascii="Times New Roman" w:hAnsi="Times New Roman" w:cs="Times New Roman"/>
        </w:rPr>
      </w:pPr>
    </w:p>
    <w:p w:rsidR="00D51E87" w:rsidRPr="00E15AE8" w:rsidRDefault="00D51E87" w:rsidP="00E15AE8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E15AE8">
        <w:rPr>
          <w:rFonts w:ascii="Times New Roman" w:hAnsi="Times New Roman" w:cs="Times New Roman"/>
        </w:rPr>
        <w:t>Глава 11</w:t>
      </w:r>
    </w:p>
    <w:p w:rsidR="00D51E87" w:rsidRPr="00E15AE8" w:rsidRDefault="00D51E87" w:rsidP="00E15AE8">
      <w:pPr>
        <w:pStyle w:val="ConsPlusTitle"/>
        <w:jc w:val="center"/>
        <w:rPr>
          <w:rFonts w:ascii="Times New Roman" w:hAnsi="Times New Roman" w:cs="Times New Roman"/>
        </w:rPr>
      </w:pPr>
    </w:p>
    <w:p w:rsidR="00D51E87" w:rsidRPr="00E15AE8" w:rsidRDefault="00D51E87" w:rsidP="00E15AE8">
      <w:pPr>
        <w:pStyle w:val="ConsPlusTitle"/>
        <w:jc w:val="center"/>
        <w:rPr>
          <w:rFonts w:ascii="Times New Roman" w:hAnsi="Times New Roman" w:cs="Times New Roman"/>
        </w:rPr>
      </w:pPr>
      <w:r w:rsidRPr="00E15AE8">
        <w:rPr>
          <w:rFonts w:ascii="Times New Roman" w:hAnsi="Times New Roman" w:cs="Times New Roman"/>
        </w:rPr>
        <w:t>ПРАВА НЕСОВЕРШЕННОЛЕТНИХ ДЕТЕЙ</w:t>
      </w:r>
    </w:p>
    <w:p w:rsidR="00D51E87" w:rsidRPr="00E15AE8" w:rsidRDefault="00D51E87" w:rsidP="00E15AE8">
      <w:pPr>
        <w:pStyle w:val="ConsPlusNormal"/>
        <w:rPr>
          <w:rFonts w:ascii="Times New Roman" w:hAnsi="Times New Roman" w:cs="Times New Roman"/>
        </w:rPr>
      </w:pPr>
    </w:p>
    <w:p w:rsidR="00D51E87" w:rsidRPr="00E15AE8" w:rsidRDefault="00D51E87" w:rsidP="00E15AE8">
      <w:pPr>
        <w:pStyle w:val="ConsPlusTitle"/>
        <w:ind w:firstLine="540"/>
        <w:jc w:val="both"/>
        <w:outlineLvl w:val="2"/>
        <w:rPr>
          <w:rFonts w:ascii="Times New Roman" w:hAnsi="Times New Roman" w:cs="Times New Roman"/>
        </w:rPr>
      </w:pPr>
      <w:r w:rsidRPr="00E15AE8">
        <w:rPr>
          <w:rFonts w:ascii="Times New Roman" w:hAnsi="Times New Roman" w:cs="Times New Roman"/>
        </w:rPr>
        <w:t>Статья 54. Право ребенка жить и воспитываться в семье</w:t>
      </w:r>
    </w:p>
    <w:p w:rsidR="00D51E87" w:rsidRPr="00E15AE8" w:rsidRDefault="00D51E87" w:rsidP="00E15AE8">
      <w:pPr>
        <w:pStyle w:val="ConsPlusNormal"/>
        <w:jc w:val="both"/>
        <w:rPr>
          <w:rFonts w:ascii="Times New Roman" w:hAnsi="Times New Roman" w:cs="Times New Roman"/>
        </w:rPr>
      </w:pPr>
      <w:r w:rsidRPr="00E15AE8">
        <w:rPr>
          <w:rFonts w:ascii="Times New Roman" w:hAnsi="Times New Roman" w:cs="Times New Roman"/>
        </w:rPr>
        <w:t xml:space="preserve">(в ред. </w:t>
      </w:r>
      <w:hyperlink r:id="rId35" w:history="1">
        <w:r w:rsidRPr="00E15AE8">
          <w:rPr>
            <w:rFonts w:ascii="Times New Roman" w:hAnsi="Times New Roman" w:cs="Times New Roman"/>
          </w:rPr>
          <w:t>Закона</w:t>
        </w:r>
      </w:hyperlink>
      <w:r w:rsidRPr="00E15AE8">
        <w:rPr>
          <w:rFonts w:ascii="Times New Roman" w:hAnsi="Times New Roman" w:cs="Times New Roman"/>
        </w:rPr>
        <w:t xml:space="preserve"> РБ от 28.04.2012 N 530-з)</w:t>
      </w:r>
    </w:p>
    <w:p w:rsidR="00D51E87" w:rsidRPr="00E15AE8" w:rsidRDefault="00D51E87" w:rsidP="00E15AE8">
      <w:pPr>
        <w:pStyle w:val="ConsPlusNormal"/>
        <w:rPr>
          <w:rFonts w:ascii="Times New Roman" w:hAnsi="Times New Roman" w:cs="Times New Roman"/>
        </w:rPr>
      </w:pPr>
    </w:p>
    <w:p w:rsidR="00D51E87" w:rsidRPr="00E15AE8" w:rsidRDefault="00D51E87" w:rsidP="00E15A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15AE8">
        <w:rPr>
          <w:rFonts w:ascii="Times New Roman" w:hAnsi="Times New Roman" w:cs="Times New Roman"/>
        </w:rPr>
        <w:t>1. Ребенком признается лицо, не достигшее возраста восемнадцати лет (совершеннолетия).</w:t>
      </w:r>
    </w:p>
    <w:p w:rsidR="00D51E87" w:rsidRPr="00E15AE8" w:rsidRDefault="00D51E87" w:rsidP="00E15A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15AE8">
        <w:rPr>
          <w:rFonts w:ascii="Times New Roman" w:hAnsi="Times New Roman" w:cs="Times New Roman"/>
        </w:rPr>
        <w:t>2. Каждый ребенок имеет право жить и воспитываться в семье, насколько это возможно, право знать своих родителей, право на их заботу, право на совместное с ними проживание, за исключением случаев, когда это противоречит его интересам.</w:t>
      </w:r>
    </w:p>
    <w:p w:rsidR="00D51E87" w:rsidRPr="00E15AE8" w:rsidRDefault="00D51E87" w:rsidP="00E15AE8">
      <w:pPr>
        <w:pStyle w:val="ConsPlusNormal"/>
        <w:jc w:val="both"/>
        <w:rPr>
          <w:rFonts w:ascii="Times New Roman" w:hAnsi="Times New Roman" w:cs="Times New Roman"/>
        </w:rPr>
      </w:pPr>
      <w:r w:rsidRPr="00E15AE8">
        <w:rPr>
          <w:rFonts w:ascii="Times New Roman" w:hAnsi="Times New Roman" w:cs="Times New Roman"/>
        </w:rPr>
        <w:t xml:space="preserve">(в ред. </w:t>
      </w:r>
      <w:hyperlink r:id="rId36" w:history="1">
        <w:r w:rsidRPr="00E15AE8">
          <w:rPr>
            <w:rFonts w:ascii="Times New Roman" w:hAnsi="Times New Roman" w:cs="Times New Roman"/>
          </w:rPr>
          <w:t>Закона</w:t>
        </w:r>
      </w:hyperlink>
      <w:r w:rsidRPr="00E15AE8">
        <w:rPr>
          <w:rFonts w:ascii="Times New Roman" w:hAnsi="Times New Roman" w:cs="Times New Roman"/>
        </w:rPr>
        <w:t xml:space="preserve"> РБ от 28.04.2012 N 530-з)</w:t>
      </w:r>
    </w:p>
    <w:p w:rsidR="00D51E87" w:rsidRPr="00E15AE8" w:rsidRDefault="00D51E87" w:rsidP="00E15A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15AE8">
        <w:rPr>
          <w:rFonts w:ascii="Times New Roman" w:hAnsi="Times New Roman" w:cs="Times New Roman"/>
        </w:rPr>
        <w:t>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сестры.</w:t>
      </w:r>
    </w:p>
    <w:p w:rsidR="00D51E87" w:rsidRPr="00E15AE8" w:rsidRDefault="00D51E87" w:rsidP="00E15AE8">
      <w:pPr>
        <w:pStyle w:val="ConsPlusNormal"/>
        <w:jc w:val="both"/>
        <w:rPr>
          <w:rFonts w:ascii="Times New Roman" w:hAnsi="Times New Roman" w:cs="Times New Roman"/>
        </w:rPr>
      </w:pPr>
      <w:r w:rsidRPr="00E15AE8">
        <w:rPr>
          <w:rFonts w:ascii="Times New Roman" w:hAnsi="Times New Roman" w:cs="Times New Roman"/>
        </w:rPr>
        <w:t xml:space="preserve">(абзац введен </w:t>
      </w:r>
      <w:hyperlink r:id="rId37" w:history="1">
        <w:r w:rsidRPr="00E15AE8">
          <w:rPr>
            <w:rFonts w:ascii="Times New Roman" w:hAnsi="Times New Roman" w:cs="Times New Roman"/>
          </w:rPr>
          <w:t>Законом</w:t>
        </w:r>
      </w:hyperlink>
      <w:r w:rsidRPr="00E15AE8">
        <w:rPr>
          <w:rFonts w:ascii="Times New Roman" w:hAnsi="Times New Roman" w:cs="Times New Roman"/>
        </w:rPr>
        <w:t xml:space="preserve"> РБ от 06.07.2020 N 302-з)</w:t>
      </w:r>
    </w:p>
    <w:p w:rsidR="00D51E87" w:rsidRPr="00E15AE8" w:rsidRDefault="00D51E87" w:rsidP="00E15A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15AE8">
        <w:rPr>
          <w:rFonts w:ascii="Times New Roman" w:hAnsi="Times New Roman" w:cs="Times New Roman"/>
        </w:rPr>
        <w:t>Ребенок имеет право на воспитание своими родителями, образование, обеспечение его интересов, всестороннее развитие, уважение его человеческого достоинства.</w:t>
      </w:r>
    </w:p>
    <w:p w:rsidR="00D51E87" w:rsidRPr="00E15AE8" w:rsidRDefault="00D51E87" w:rsidP="00E15AE8">
      <w:pPr>
        <w:pStyle w:val="ConsPlusNormal"/>
        <w:jc w:val="both"/>
        <w:rPr>
          <w:rFonts w:ascii="Times New Roman" w:hAnsi="Times New Roman" w:cs="Times New Roman"/>
        </w:rPr>
      </w:pPr>
      <w:r w:rsidRPr="00E15AE8">
        <w:rPr>
          <w:rFonts w:ascii="Times New Roman" w:hAnsi="Times New Roman" w:cs="Times New Roman"/>
        </w:rPr>
        <w:t xml:space="preserve">(в ред. </w:t>
      </w:r>
      <w:hyperlink r:id="rId38" w:history="1">
        <w:r w:rsidRPr="00E15AE8">
          <w:rPr>
            <w:rFonts w:ascii="Times New Roman" w:hAnsi="Times New Roman" w:cs="Times New Roman"/>
          </w:rPr>
          <w:t>Закона</w:t>
        </w:r>
      </w:hyperlink>
      <w:r w:rsidRPr="00E15AE8">
        <w:rPr>
          <w:rFonts w:ascii="Times New Roman" w:hAnsi="Times New Roman" w:cs="Times New Roman"/>
        </w:rPr>
        <w:t xml:space="preserve"> РБ от 06.07.2020 N 302-з)</w:t>
      </w:r>
    </w:p>
    <w:p w:rsidR="00D51E87" w:rsidRPr="00E15AE8" w:rsidRDefault="00D51E87" w:rsidP="00E15A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15AE8">
        <w:rPr>
          <w:rFonts w:ascii="Times New Roman" w:hAnsi="Times New Roman" w:cs="Times New Roman"/>
        </w:rPr>
        <w:t xml:space="preserve">При отсутствии родителей,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порядке, установленном </w:t>
      </w:r>
      <w:hyperlink w:anchor="P873" w:history="1">
        <w:r w:rsidRPr="00E15AE8">
          <w:rPr>
            <w:rFonts w:ascii="Times New Roman" w:hAnsi="Times New Roman" w:cs="Times New Roman"/>
          </w:rPr>
          <w:t>главой 18</w:t>
        </w:r>
      </w:hyperlink>
      <w:r w:rsidRPr="00E15AE8">
        <w:rPr>
          <w:rFonts w:ascii="Times New Roman" w:hAnsi="Times New Roman" w:cs="Times New Roman"/>
        </w:rPr>
        <w:t xml:space="preserve"> настоящего Кодекса.</w:t>
      </w:r>
    </w:p>
    <w:p w:rsidR="00D51E87" w:rsidRPr="00E15AE8" w:rsidRDefault="00D51E87" w:rsidP="00E15AE8">
      <w:pPr>
        <w:pStyle w:val="ConsPlusNormal"/>
        <w:rPr>
          <w:rFonts w:ascii="Times New Roman" w:hAnsi="Times New Roman" w:cs="Times New Roman"/>
        </w:rPr>
      </w:pPr>
    </w:p>
    <w:p w:rsidR="00D51E87" w:rsidRPr="00E15AE8" w:rsidRDefault="00D51E87" w:rsidP="00E15AE8">
      <w:pPr>
        <w:pStyle w:val="ConsPlusNormal"/>
        <w:rPr>
          <w:rFonts w:ascii="Times New Roman" w:hAnsi="Times New Roman" w:cs="Times New Roman"/>
        </w:rPr>
      </w:pPr>
      <w:bookmarkStart w:id="0" w:name="P414"/>
      <w:bookmarkEnd w:id="0"/>
    </w:p>
    <w:p w:rsidR="00D51E87" w:rsidRPr="00E15AE8" w:rsidRDefault="00D51E87" w:rsidP="00E15AE8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</w:rPr>
      </w:pPr>
    </w:p>
    <w:p w:rsidR="00D51E87" w:rsidRPr="00E15AE8" w:rsidRDefault="00D51E87" w:rsidP="00E15AE8">
      <w:pPr>
        <w:spacing w:after="0" w:line="240" w:lineRule="auto"/>
        <w:rPr>
          <w:rFonts w:ascii="Times New Roman" w:hAnsi="Times New Roman" w:cs="Times New Roman"/>
        </w:rPr>
      </w:pPr>
    </w:p>
    <w:sectPr w:rsidR="00D51E87" w:rsidRPr="00E15AE8" w:rsidSect="00E15AE8">
      <w:headerReference w:type="default" r:id="rId39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E87" w:rsidRDefault="00D51E87" w:rsidP="00E15AE8">
      <w:pPr>
        <w:spacing w:after="0" w:line="240" w:lineRule="auto"/>
      </w:pPr>
      <w:r>
        <w:separator/>
      </w:r>
    </w:p>
  </w:endnote>
  <w:endnote w:type="continuationSeparator" w:id="0">
    <w:p w:rsidR="00D51E87" w:rsidRDefault="00D51E87" w:rsidP="00E15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E87" w:rsidRDefault="00D51E87" w:rsidP="00E15AE8">
      <w:pPr>
        <w:spacing w:after="0" w:line="240" w:lineRule="auto"/>
      </w:pPr>
      <w:r>
        <w:separator/>
      </w:r>
    </w:p>
  </w:footnote>
  <w:footnote w:type="continuationSeparator" w:id="0">
    <w:p w:rsidR="00D51E87" w:rsidRDefault="00D51E87" w:rsidP="00E15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E87" w:rsidRPr="00E15AE8" w:rsidRDefault="00D51E87">
    <w:pPr>
      <w:pStyle w:val="Header"/>
      <w:jc w:val="center"/>
      <w:rPr>
        <w:rFonts w:ascii="Times New Roman" w:hAnsi="Times New Roman" w:cs="Times New Roman"/>
        <w:sz w:val="20"/>
        <w:szCs w:val="20"/>
      </w:rPr>
    </w:pPr>
    <w:r w:rsidRPr="00E15AE8">
      <w:rPr>
        <w:rFonts w:ascii="Times New Roman" w:hAnsi="Times New Roman" w:cs="Times New Roman"/>
        <w:sz w:val="20"/>
        <w:szCs w:val="20"/>
      </w:rPr>
      <w:fldChar w:fldCharType="begin"/>
    </w:r>
    <w:r w:rsidRPr="00E15AE8">
      <w:rPr>
        <w:rFonts w:ascii="Times New Roman" w:hAnsi="Times New Roman" w:cs="Times New Roman"/>
        <w:sz w:val="20"/>
        <w:szCs w:val="20"/>
      </w:rPr>
      <w:instrText>PAGE   \* MERGEFORMAT</w:instrText>
    </w:r>
    <w:r w:rsidRPr="00E15AE8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29</w:t>
    </w:r>
    <w:r w:rsidRPr="00E15AE8">
      <w:rPr>
        <w:rFonts w:ascii="Times New Roman" w:hAnsi="Times New Roman" w:cs="Times New Roman"/>
        <w:sz w:val="20"/>
        <w:szCs w:val="20"/>
      </w:rPr>
      <w:fldChar w:fldCharType="end"/>
    </w:r>
  </w:p>
  <w:p w:rsidR="00D51E87" w:rsidRDefault="00D51E8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33DD"/>
    <w:rsid w:val="004B1A2F"/>
    <w:rsid w:val="005D3FB4"/>
    <w:rsid w:val="006D71EA"/>
    <w:rsid w:val="008A7B38"/>
    <w:rsid w:val="00A81F2F"/>
    <w:rsid w:val="00AF034B"/>
    <w:rsid w:val="00C533DD"/>
    <w:rsid w:val="00D51E87"/>
    <w:rsid w:val="00E15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F2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533DD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C533D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533DD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Cell">
    <w:name w:val="ConsPlusCell"/>
    <w:uiPriority w:val="99"/>
    <w:rsid w:val="00C533D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C533DD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Page">
    <w:name w:val="ConsPlusTitlePage"/>
    <w:uiPriority w:val="99"/>
    <w:rsid w:val="00C533D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C533DD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C533D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E15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15AE8"/>
  </w:style>
  <w:style w:type="paragraph" w:styleId="Footer">
    <w:name w:val="footer"/>
    <w:basedOn w:val="Normal"/>
    <w:link w:val="FooterChar"/>
    <w:uiPriority w:val="99"/>
    <w:rsid w:val="00E15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15A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10B83A3FB2D32562F3994B4A23A6CCD2278BC3AFFD35CFA349A84797FB8F1234D088C0D697D65CF82F6CA1EA843B1F0D54384E78C8435BDFE55B47i7J" TargetMode="External"/><Relationship Id="rId13" Type="http://schemas.openxmlformats.org/officeDocument/2006/relationships/hyperlink" Target="consultantplus://offline/ref=8510B83A3FB2D32562F3994B4A23A6CCD2278BC3AAF538CAA049A84797FB8F1234D088C0D697D65CF82F6CA1EA843B1F0D54384E78C8435BDFE55B47i7J" TargetMode="External"/><Relationship Id="rId18" Type="http://schemas.openxmlformats.org/officeDocument/2006/relationships/hyperlink" Target="consultantplus://offline/ref=8510B83A3FB2D32562F3994B4A23A6CCD2278BC3A6F83AC9AB49A84797FB8F1234D088C0D697D65CF82F6CA1EA843B1F0D54384E78C8435BDFE55B47i7J" TargetMode="External"/><Relationship Id="rId26" Type="http://schemas.openxmlformats.org/officeDocument/2006/relationships/hyperlink" Target="consultantplus://offline/ref=8510B83A3FB2D32562F3994B4A23A6CCD2278BC3AFFD3FC3A346F54D9FA2831033DFD7D7D1DEDA5DF82F6CA9E9DB3E0A1C0C354F67D74047C3E759744Ai9J" TargetMode="External"/><Relationship Id="rId39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510B83A3FB2D32562F3994B4A23A6CCD2278BC3A7F435CAA449A84797FB8F1234D088C0D697D65CF82F6CA1EA843B1F0D54384E78C8435BDFE55B47i7J" TargetMode="External"/><Relationship Id="rId34" Type="http://schemas.openxmlformats.org/officeDocument/2006/relationships/hyperlink" Target="consultantplus://offline/ref=8510B83A3FB2D32562F3994B4A23A6CCD2278BC3AFF83CC9A343F54D9FA2831033DFD7D7D1DEDA5DF82F6CA9E9DB3E0A1C0C354F67D74047C3E759744Ai9J" TargetMode="External"/><Relationship Id="rId7" Type="http://schemas.openxmlformats.org/officeDocument/2006/relationships/hyperlink" Target="consultantplus://offline/ref=8510B83A3FB2D32562F3994B4A23A6CCD2278BC3A6F93ACEA814A24FCEF78D153B8F9FC79F9BD75CF82F64A2B5812E0E5559395167CB5F47DDE745i8J" TargetMode="External"/><Relationship Id="rId12" Type="http://schemas.openxmlformats.org/officeDocument/2006/relationships/hyperlink" Target="consultantplus://offline/ref=8510B83A3FB2D32562F3994B4A23A6CCD2278BC3AAFB34C9A749A84797FB8F1234D088C0D697D65CF82F6CA1EA843B1F0D54384E78C8435BDFE55B47i7J" TargetMode="External"/><Relationship Id="rId17" Type="http://schemas.openxmlformats.org/officeDocument/2006/relationships/hyperlink" Target="consultantplus://offline/ref=8510B83A3FB2D32562F3994B4A23A6CCD2278BC3A6FC38C3A749A84797FB8F1234D088C0D697D65CF82F6CA1EA843B1F0D54384E78C8435BDFE55B47i7J" TargetMode="External"/><Relationship Id="rId25" Type="http://schemas.openxmlformats.org/officeDocument/2006/relationships/hyperlink" Target="consultantplus://offline/ref=8510B83A3FB2D32562F3994B4A23A6CCD2278BC3AFFC38CCAB46F54D9FA2831033DFD7D7D1DEDA5DF82F6CA9E9DB3E0A1C0C354F67D74047C3E759744Ai9J" TargetMode="External"/><Relationship Id="rId33" Type="http://schemas.openxmlformats.org/officeDocument/2006/relationships/hyperlink" Target="consultantplus://offline/ref=8510B83A3FB2D32562F3994B4A23A6CCD2278BC3AFFF34C2A644F54D9FA2831033DFD7D7D1DEDA5DF82F6CA9E9DB3E0A1C0C354F67D74047C3E759744Ai9J" TargetMode="External"/><Relationship Id="rId38" Type="http://schemas.openxmlformats.org/officeDocument/2006/relationships/hyperlink" Target="consultantplus://offline/ref=8510B83A3FB2D32562F3994B4A23A6CCD2278BC3AFFF34C2A644F54D9FA2831033DFD7D7D1DEDA5DF82F6CA8E0DB3E0A1C0C354F67D74047C3E759744Ai9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510B83A3FB2D32562F3994B4A23A6CCD2278BC3A9FB3EC9A449A84797FB8F1234D088C0D697D65CF82F6CA1EA843B1F0D54384E78C8435BDFE55B47i7J" TargetMode="External"/><Relationship Id="rId20" Type="http://schemas.openxmlformats.org/officeDocument/2006/relationships/hyperlink" Target="consultantplus://offline/ref=8510B83A3FB2D32562F3994B4A23A6CCD2278BC3A7FE3DCCA549A84797FB8F1234D088C0D697D65CF82F6CA1EA843B1F0D54384E78C8435BDFE55B47i7J" TargetMode="External"/><Relationship Id="rId29" Type="http://schemas.openxmlformats.org/officeDocument/2006/relationships/hyperlink" Target="consultantplus://offline/ref=8510B83A3FB2D32562F3994B4A23A6CCD2278BC3AFFD34CDAA45F54D9FA2831033DFD7D7D1DEDA5DF82F6CA9E9DB3E0A1C0C354F67D74047C3E759744Ai9J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510B83A3FB2D32562F3994B4A23A6CCD2278BC3ACF838C3A814A24FCEF78D153B8F9FC79F9BD75CF82F64A2B5812E0E5559395167CB5F47DDE745i8J" TargetMode="External"/><Relationship Id="rId11" Type="http://schemas.openxmlformats.org/officeDocument/2006/relationships/hyperlink" Target="consultantplus://offline/ref=8510B83A3FB2D32562F3994B4A23A6CCD2278BC3ACF435C2A149A84797FB8F1234D088C0D697D65CF82F6CA1EA843B1F0D54384E78C8435BDFE55B47i7J" TargetMode="External"/><Relationship Id="rId24" Type="http://schemas.openxmlformats.org/officeDocument/2006/relationships/hyperlink" Target="consultantplus://offline/ref=8510B83A3FB2D32562F3994B4A23A6CCD2278BC3AFFC39CCA14BF54D9FA2831033DFD7D7D1DEDA5DF82F6CA9E9DB3E0A1C0C354F67D74047C3E759744Ai9J" TargetMode="External"/><Relationship Id="rId32" Type="http://schemas.openxmlformats.org/officeDocument/2006/relationships/hyperlink" Target="consultantplus://offline/ref=8510B83A3FB2D32562F3994B4A23A6CCD2278BC3AFFF38C3A24BF54D9FA2831033DFD7D7D1DEDA5DF82F6CA9E9DB3E0A1C0C354F67D74047C3E759744Ai9J" TargetMode="External"/><Relationship Id="rId37" Type="http://schemas.openxmlformats.org/officeDocument/2006/relationships/hyperlink" Target="consultantplus://offline/ref=8510B83A3FB2D32562F3994B4A23A6CCD2278BC3AFFF34C2A644F54D9FA2831033DFD7D7D1DEDA5DF82F6CA9E8DB3E0A1C0C354F67D74047C3E759744Ai9J" TargetMode="Externa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8510B83A3FB2D32562F3994B4A23A6CCD2278BC3A9FC3ACDA649A84797FB8F1234D088C0D697D65CF82F6CA1EA843B1F0D54384E78C8435BDFE55B47i7J" TargetMode="External"/><Relationship Id="rId23" Type="http://schemas.openxmlformats.org/officeDocument/2006/relationships/hyperlink" Target="consultantplus://offline/ref=8510B83A3FB2D32562F3994B4A23A6CCD2278BC3AFFC39CBAB42F54D9FA2831033DFD7D7D1DEDA5DF82F6CA9E9DB3E0A1C0C354F67D74047C3E759744Ai9J" TargetMode="External"/><Relationship Id="rId28" Type="http://schemas.openxmlformats.org/officeDocument/2006/relationships/hyperlink" Target="consultantplus://offline/ref=8510B83A3FB2D32562F3994B4A23A6CCD2278BC3AFFD3BCFA34BF54D9FA2831033DFD7D7D1DEDA5DF82F6CA9E9DB3E0A1C0C354F67D74047C3E759744Ai9J" TargetMode="External"/><Relationship Id="rId36" Type="http://schemas.openxmlformats.org/officeDocument/2006/relationships/hyperlink" Target="consultantplus://offline/ref=8510B83A3FB2D32562F3994B4A23A6CCD2278BC3A9FB3EC9A449A84797FB8F1234D088C0D697D65CF82F6FAAEA843B1F0D54384E78C8435BDFE55B47i7J" TargetMode="External"/><Relationship Id="rId10" Type="http://schemas.openxmlformats.org/officeDocument/2006/relationships/hyperlink" Target="consultantplus://offline/ref=8510B83A3FB2D32562F3994B4A23A6CCD2278BC3ACFF34CFA349A84797FB8F1234D088C0D697D65CF82F6CA1EA843B1F0D54384E78C8435BDFE55B47i7J" TargetMode="External"/><Relationship Id="rId19" Type="http://schemas.openxmlformats.org/officeDocument/2006/relationships/hyperlink" Target="consultantplus://offline/ref=8510B83A3FB2D32562F3994B4A23A6CCD2278BC3A7FC39CAA349A84797FB8F1234D088C0D697D65CF82F6CA1EA843B1F0D54384E78C8435BDFE55B47i7J" TargetMode="External"/><Relationship Id="rId31" Type="http://schemas.openxmlformats.org/officeDocument/2006/relationships/hyperlink" Target="consultantplus://offline/ref=8510B83A3FB2D32562F3994B4A23A6CCD2278BC3AFFF3EC8A244F54D9FA2831033DFD7D7D1DEDA5DF82F6CA9E9DB3E0A1C0C354F67D74047C3E759744Ai9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510B83A3FB2D32562F3994B4A23A6CCD2278BC3AFFF35C2A649A84797FB8F1234D088C0D697D65CF82F6CA1EA843B1F0D54384E78C8435BDFE55B47i7J" TargetMode="External"/><Relationship Id="rId14" Type="http://schemas.openxmlformats.org/officeDocument/2006/relationships/hyperlink" Target="consultantplus://offline/ref=8510B83A3FB2D32562F3994B4A23A6CCD2278BC3ABF83DC2A149A84797FB8F1234D088C0D697D65CF82F6CA1EA843B1F0D54384E78C8435BDFE55B47i7J" TargetMode="External"/><Relationship Id="rId22" Type="http://schemas.openxmlformats.org/officeDocument/2006/relationships/hyperlink" Target="consultantplus://offline/ref=8510B83A3FB2D32562F3994B4A23A6CCD2278BC3AFFC3CC3AB4BF54D9FA2831033DFD7D7D1DEDA5DF82F6CA9E9DB3E0A1C0C354F67D74047C3E759744Ai9J" TargetMode="External"/><Relationship Id="rId27" Type="http://schemas.openxmlformats.org/officeDocument/2006/relationships/hyperlink" Target="consultantplus://offline/ref=8510B83A3FB2D32562F3994B4A23A6CCD2278BC3AFFD39C2AA47F54D9FA2831033DFD7D7D1DEDA5DF82F6CA9E9DB3E0A1C0C354F67D74047C3E759744Ai9J" TargetMode="External"/><Relationship Id="rId30" Type="http://schemas.openxmlformats.org/officeDocument/2006/relationships/hyperlink" Target="consultantplus://offline/ref=8510B83A3FB2D32562F3994B4A23A6CCD2278BC3AFFE35CCA146F54D9FA2831033DFD7D7D1DEDA5DF82F6CA9E9DB3E0A1C0C354F67D74047C3E759744Ai9J" TargetMode="External"/><Relationship Id="rId35" Type="http://schemas.openxmlformats.org/officeDocument/2006/relationships/hyperlink" Target="consultantplus://offline/ref=8510B83A3FB2D32562F3994B4A23A6CCD2278BC3A9FB3EC9A449A84797FB8F1234D088C0D697D65CF82F6FABEA843B1F0D54384E78C8435BDFE55B47i7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1186</Words>
  <Characters>6766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марта 1994 года</dc:title>
  <dc:subject/>
  <dc:creator>Асрарова Зульфия Фаниловна</dc:creator>
  <cp:keywords/>
  <dc:description/>
  <cp:lastModifiedBy>Пользователь</cp:lastModifiedBy>
  <cp:revision>2</cp:revision>
  <dcterms:created xsi:type="dcterms:W3CDTF">2022-03-15T05:55:00Z</dcterms:created>
  <dcterms:modified xsi:type="dcterms:W3CDTF">2022-03-15T05:55:00Z</dcterms:modified>
</cp:coreProperties>
</file>